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60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5381"/>
        <w:gridCol w:w="5068"/>
      </w:tblGrid>
      <w:tr w:rsidR="00B5349F" w:rsidRPr="003561A5" w14:paraId="35CB9960" w14:textId="77777777" w:rsidTr="00B5349F">
        <w:trPr>
          <w:trHeight w:hRule="exact" w:val="1711"/>
        </w:trPr>
        <w:tc>
          <w:tcPr>
            <w:tcW w:w="5000" w:type="pct"/>
            <w:gridSpan w:val="2"/>
            <w:tcBorders>
              <w:bottom w:val="double" w:sz="4" w:space="0" w:color="auto"/>
            </w:tcBorders>
            <w:shd w:val="clear" w:color="auto" w:fill="000000"/>
            <w:vAlign w:val="center"/>
          </w:tcPr>
          <w:p w14:paraId="7FCD655B" w14:textId="6CEC2206" w:rsidR="008B3EE7" w:rsidRPr="003561A5" w:rsidRDefault="008B3EE7" w:rsidP="00127EDA">
            <w:pPr>
              <w:spacing w:before="40" w:after="40"/>
              <w:rPr>
                <w:rFonts w:asciiTheme="minorHAnsi" w:hAnsiTheme="minorHAnsi" w:cstheme="minorHAnsi"/>
                <w:b/>
                <w:color w:val="FFFFFF"/>
                <w:lang w:val="en-US"/>
              </w:rPr>
            </w:pPr>
            <w:r w:rsidRPr="003561A5">
              <w:rPr>
                <w:rFonts w:asciiTheme="minorHAnsi" w:hAnsiTheme="minorHAnsi" w:cstheme="minorHAnsi"/>
                <w:b/>
                <w:noProof/>
                <w:color w:val="FFFFFF"/>
                <w:sz w:val="20"/>
                <w:szCs w:val="20"/>
                <w:lang w:val="en-US"/>
              </w:rPr>
              <w:drawing>
                <wp:anchor distT="0" distB="0" distL="114300" distR="114300" simplePos="0" relativeHeight="251658240" behindDoc="0" locked="0" layoutInCell="1" allowOverlap="1" wp14:anchorId="77F29AE3" wp14:editId="3698540C">
                  <wp:simplePos x="0" y="0"/>
                  <wp:positionH relativeFrom="column">
                    <wp:posOffset>5436235</wp:posOffset>
                  </wp:positionH>
                  <wp:positionV relativeFrom="paragraph">
                    <wp:posOffset>13970</wp:posOffset>
                  </wp:positionV>
                  <wp:extent cx="700405" cy="868680"/>
                  <wp:effectExtent l="0" t="0" r="4445" b="7620"/>
                  <wp:wrapSquare wrapText="bothSides"/>
                  <wp:docPr id="1830730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3089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0405" cy="868680"/>
                          </a:xfrm>
                          <a:prstGeom prst="rect">
                            <a:avLst/>
                          </a:prstGeom>
                        </pic:spPr>
                      </pic:pic>
                    </a:graphicData>
                  </a:graphic>
                  <wp14:sizeRelH relativeFrom="margin">
                    <wp14:pctWidth>0</wp14:pctWidth>
                  </wp14:sizeRelH>
                  <wp14:sizeRelV relativeFrom="margin">
                    <wp14:pctHeight>0</wp14:pctHeight>
                  </wp14:sizeRelV>
                </wp:anchor>
              </w:drawing>
            </w:r>
            <w:r w:rsidRPr="003561A5">
              <w:rPr>
                <w:rFonts w:asciiTheme="minorHAnsi" w:hAnsiTheme="minorHAnsi" w:cstheme="minorHAnsi"/>
                <w:b/>
                <w:color w:val="FFFFFF"/>
                <w:sz w:val="40"/>
                <w:szCs w:val="36"/>
                <w:lang w:val="en-US"/>
              </w:rPr>
              <w:t xml:space="preserve">White Ribbon Ride </w:t>
            </w:r>
            <w:r w:rsidR="00B5349F" w:rsidRPr="003561A5">
              <w:rPr>
                <w:rFonts w:asciiTheme="minorHAnsi" w:hAnsiTheme="minorHAnsi" w:cstheme="minorHAnsi"/>
                <w:b/>
                <w:color w:val="FFFFFF"/>
                <w:sz w:val="40"/>
                <w:szCs w:val="36"/>
                <w:lang w:val="en-US"/>
              </w:rPr>
              <w:t>202</w:t>
            </w:r>
            <w:r w:rsidR="00F77041">
              <w:rPr>
                <w:rFonts w:asciiTheme="minorHAnsi" w:hAnsiTheme="minorHAnsi" w:cstheme="minorHAnsi"/>
                <w:b/>
                <w:color w:val="FFFFFF"/>
                <w:sz w:val="40"/>
                <w:szCs w:val="36"/>
                <w:lang w:val="en-US"/>
              </w:rPr>
              <w:t>6</w:t>
            </w:r>
            <w:r w:rsidR="00B5349F" w:rsidRPr="003561A5">
              <w:rPr>
                <w:rFonts w:asciiTheme="minorHAnsi" w:hAnsiTheme="minorHAnsi" w:cstheme="minorHAnsi"/>
                <w:b/>
                <w:color w:val="FFFFFF"/>
                <w:sz w:val="40"/>
                <w:szCs w:val="36"/>
                <w:lang w:val="en-US"/>
              </w:rPr>
              <w:t xml:space="preserve"> EVENT RUN SHEET </w:t>
            </w:r>
            <w:r w:rsidRPr="003561A5">
              <w:rPr>
                <w:rFonts w:asciiTheme="minorHAnsi" w:hAnsiTheme="minorHAnsi" w:cstheme="minorHAnsi"/>
                <w:b/>
                <w:color w:val="FFFFFF"/>
                <w:lang w:val="en-US"/>
              </w:rPr>
              <w:t>–</w:t>
            </w:r>
            <w:r w:rsidR="00B5349F" w:rsidRPr="003561A5">
              <w:rPr>
                <w:rFonts w:asciiTheme="minorHAnsi" w:hAnsiTheme="minorHAnsi" w:cstheme="minorHAnsi"/>
                <w:b/>
                <w:color w:val="FFFFFF"/>
                <w:lang w:val="en-US"/>
              </w:rPr>
              <w:t xml:space="preserve"> </w:t>
            </w:r>
          </w:p>
          <w:p w14:paraId="4565B094" w14:textId="2F5C3797" w:rsidR="00B5349F" w:rsidRPr="003561A5" w:rsidRDefault="00B5349F" w:rsidP="00127EDA">
            <w:pPr>
              <w:spacing w:before="40" w:after="40"/>
              <w:rPr>
                <w:rFonts w:asciiTheme="minorHAnsi" w:hAnsiTheme="minorHAnsi" w:cstheme="minorHAnsi"/>
                <w:b/>
                <w:color w:val="FFFFFF"/>
                <w:lang w:val="en-US"/>
              </w:rPr>
            </w:pPr>
            <w:r w:rsidRPr="003561A5">
              <w:rPr>
                <w:rFonts w:asciiTheme="minorHAnsi" w:hAnsiTheme="minorHAnsi" w:cstheme="minorHAnsi"/>
                <w:b/>
                <w:color w:val="FFFFFF"/>
                <w:lang w:val="en-US"/>
              </w:rPr>
              <w:t>Please use this form as a guide for your planning.</w:t>
            </w:r>
          </w:p>
          <w:p w14:paraId="7B318516" w14:textId="15722EDA" w:rsidR="00B5349F" w:rsidRPr="003561A5" w:rsidRDefault="00B5349F" w:rsidP="00B5349F">
            <w:pPr>
              <w:spacing w:before="40" w:after="40"/>
              <w:rPr>
                <w:rFonts w:asciiTheme="minorHAnsi" w:hAnsiTheme="minorHAnsi" w:cstheme="minorHAnsi"/>
                <w:color w:val="FFFFFF"/>
                <w:sz w:val="20"/>
                <w:szCs w:val="42"/>
                <w:lang w:val="en-US"/>
              </w:rPr>
            </w:pPr>
            <w:r w:rsidRPr="003561A5">
              <w:rPr>
                <w:rFonts w:asciiTheme="minorHAnsi" w:hAnsiTheme="minorHAnsi" w:cstheme="minorHAnsi"/>
                <w:b/>
                <w:color w:val="FFFFFF"/>
                <w:szCs w:val="28"/>
                <w:lang w:val="en-US"/>
              </w:rPr>
              <w:t xml:space="preserve">EMAIL </w:t>
            </w:r>
            <w:r w:rsidR="003561A5" w:rsidRPr="003561A5">
              <w:rPr>
                <w:rFonts w:asciiTheme="minorHAnsi" w:hAnsiTheme="minorHAnsi" w:cstheme="minorHAnsi"/>
                <w:b/>
                <w:color w:val="FFFFFF"/>
                <w:szCs w:val="28"/>
                <w:lang w:val="en-US"/>
              </w:rPr>
              <w:t xml:space="preserve">COMPLETED FORM </w:t>
            </w:r>
            <w:r w:rsidRPr="003561A5">
              <w:rPr>
                <w:rFonts w:asciiTheme="minorHAnsi" w:hAnsiTheme="minorHAnsi" w:cstheme="minorHAnsi"/>
                <w:b/>
                <w:color w:val="FFFFFF"/>
                <w:szCs w:val="28"/>
                <w:lang w:val="en-US"/>
              </w:rPr>
              <w:t>TO: ride@whiteribbon.org.nz</w:t>
            </w:r>
          </w:p>
        </w:tc>
      </w:tr>
      <w:tr w:rsidR="0073319F" w:rsidRPr="003561A5" w14:paraId="1503DAB4" w14:textId="77777777" w:rsidTr="00B5349F">
        <w:trPr>
          <w:cantSplit/>
          <w:trHeight w:val="227"/>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5EC7BF6E" w14:textId="190A2508" w:rsidR="0073319F" w:rsidRPr="003561A5" w:rsidRDefault="0073319F" w:rsidP="0073319F">
            <w:pPr>
              <w:tabs>
                <w:tab w:val="right" w:pos="5843"/>
              </w:tabs>
              <w:spacing w:before="120" w:after="120"/>
              <w:rPr>
                <w:rFonts w:asciiTheme="minorHAnsi" w:hAnsiTheme="minorHAnsi" w:cstheme="minorHAnsi"/>
                <w:b/>
                <w:color w:val="000000"/>
                <w:sz w:val="36"/>
                <w:szCs w:val="36"/>
                <w:lang w:val="en-US"/>
              </w:rPr>
            </w:pPr>
            <w:r w:rsidRPr="003561A5">
              <w:rPr>
                <w:rFonts w:asciiTheme="minorHAnsi" w:hAnsiTheme="minorHAnsi" w:cstheme="minorHAnsi"/>
                <w:b/>
                <w:color w:val="000000"/>
                <w:sz w:val="32"/>
                <w:szCs w:val="36"/>
                <w:lang w:val="en-US"/>
              </w:rPr>
              <w:t>TOWN/CITY</w:t>
            </w:r>
          </w:p>
        </w:tc>
        <w:tc>
          <w:tcPr>
            <w:tcW w:w="2425" w:type="pct"/>
            <w:tcBorders>
              <w:top w:val="double" w:sz="4" w:space="0" w:color="auto"/>
              <w:left w:val="double" w:sz="4" w:space="0" w:color="auto"/>
              <w:bottom w:val="double" w:sz="4" w:space="0" w:color="auto"/>
              <w:right w:val="double" w:sz="4" w:space="0" w:color="auto"/>
            </w:tcBorders>
            <w:vAlign w:val="center"/>
          </w:tcPr>
          <w:p w14:paraId="35F8633D" w14:textId="2A5D3FC3" w:rsidR="0073319F" w:rsidRPr="003D4933" w:rsidRDefault="0073319F" w:rsidP="0073319F">
            <w:pPr>
              <w:rPr>
                <w:rFonts w:asciiTheme="minorHAnsi" w:hAnsiTheme="minorHAnsi" w:cstheme="minorHAnsi"/>
                <w:sz w:val="20"/>
                <w:szCs w:val="20"/>
                <w:lang w:val="en-US"/>
              </w:rPr>
            </w:pPr>
          </w:p>
        </w:tc>
      </w:tr>
      <w:tr w:rsidR="00847F94" w:rsidRPr="003561A5" w14:paraId="40070D6E" w14:textId="77777777" w:rsidTr="00B5349F">
        <w:trPr>
          <w:cantSplit/>
          <w:trHeight w:val="227"/>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4FE9E011" w14:textId="65A16D00" w:rsidR="00847F94" w:rsidRPr="003561A5" w:rsidRDefault="00847F94" w:rsidP="00847F94">
            <w:pPr>
              <w:spacing w:before="120" w:after="120"/>
              <w:rPr>
                <w:rFonts w:asciiTheme="minorHAnsi" w:hAnsiTheme="minorHAnsi" w:cstheme="minorHAnsi"/>
                <w:b/>
                <w:color w:val="000000"/>
                <w:sz w:val="18"/>
                <w:szCs w:val="19"/>
                <w:lang w:val="en-US"/>
              </w:rPr>
            </w:pPr>
            <w:r w:rsidRPr="003561A5">
              <w:rPr>
                <w:rFonts w:asciiTheme="minorHAnsi" w:hAnsiTheme="minorHAnsi" w:cstheme="minorHAnsi"/>
                <w:b/>
                <w:color w:val="000000"/>
                <w:sz w:val="18"/>
                <w:szCs w:val="19"/>
                <w:lang w:val="en-US"/>
              </w:rPr>
              <w:t>EVENT START TIME</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5A45BA40" w14:textId="5663EBCA" w:rsidR="00847F94" w:rsidRPr="003D4933" w:rsidRDefault="00847F94" w:rsidP="00847F94">
            <w:pPr>
              <w:rPr>
                <w:rFonts w:asciiTheme="minorHAnsi" w:hAnsiTheme="minorHAnsi" w:cstheme="minorHAnsi"/>
                <w:sz w:val="20"/>
                <w:szCs w:val="20"/>
                <w:lang w:val="en-US"/>
              </w:rPr>
            </w:pPr>
          </w:p>
        </w:tc>
      </w:tr>
      <w:tr w:rsidR="00847F94" w:rsidRPr="003561A5" w14:paraId="77D27F07" w14:textId="77777777" w:rsidTr="00B5349F">
        <w:trPr>
          <w:cantSplit/>
          <w:trHeight w:val="227"/>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699B092E" w14:textId="7CDF892A" w:rsidR="00847F94" w:rsidRPr="003561A5" w:rsidRDefault="00847F94" w:rsidP="00847F94">
            <w:pPr>
              <w:spacing w:before="120" w:after="120"/>
              <w:rPr>
                <w:rFonts w:asciiTheme="minorHAnsi" w:hAnsiTheme="minorHAnsi" w:cstheme="minorHAnsi"/>
                <w:b/>
                <w:color w:val="000000"/>
                <w:sz w:val="18"/>
                <w:szCs w:val="19"/>
                <w:lang w:val="en-US"/>
              </w:rPr>
            </w:pPr>
            <w:r w:rsidRPr="003561A5">
              <w:rPr>
                <w:rFonts w:asciiTheme="minorHAnsi" w:hAnsiTheme="minorHAnsi" w:cstheme="minorHAnsi"/>
                <w:b/>
                <w:color w:val="000000"/>
                <w:sz w:val="18"/>
                <w:szCs w:val="19"/>
                <w:lang w:val="en-US"/>
              </w:rPr>
              <w:t xml:space="preserve">EVENT LOCATION </w:t>
            </w:r>
            <w:r w:rsidRPr="003561A5">
              <w:rPr>
                <w:rFonts w:asciiTheme="minorHAnsi" w:hAnsiTheme="minorHAnsi" w:cstheme="minorHAnsi"/>
                <w:i/>
                <w:color w:val="000000"/>
                <w:sz w:val="18"/>
                <w:szCs w:val="19"/>
                <w:lang w:val="en-US"/>
              </w:rPr>
              <w:t xml:space="preserve">Please be specific providing the address &amp; any special instructions </w:t>
            </w:r>
            <w:proofErr w:type="spellStart"/>
            <w:r w:rsidRPr="003561A5">
              <w:rPr>
                <w:rFonts w:asciiTheme="minorHAnsi" w:hAnsiTheme="minorHAnsi" w:cstheme="minorHAnsi"/>
                <w:i/>
                <w:color w:val="000000"/>
                <w:sz w:val="18"/>
                <w:szCs w:val="19"/>
                <w:lang w:val="en-US"/>
              </w:rPr>
              <w:t>eg</w:t>
            </w:r>
            <w:proofErr w:type="spellEnd"/>
            <w:r w:rsidRPr="003561A5">
              <w:rPr>
                <w:rFonts w:asciiTheme="minorHAnsi" w:hAnsiTheme="minorHAnsi" w:cstheme="minorHAnsi"/>
                <w:i/>
                <w:color w:val="000000"/>
                <w:sz w:val="18"/>
                <w:szCs w:val="19"/>
                <w:lang w:val="en-US"/>
              </w:rPr>
              <w:t xml:space="preserve"> which entrance the riders are to use. </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7BBC09D7" w14:textId="525976F4" w:rsidR="00847F94" w:rsidRPr="003D4933" w:rsidRDefault="00847F94" w:rsidP="00847F94">
            <w:pPr>
              <w:rPr>
                <w:rFonts w:asciiTheme="minorHAnsi" w:hAnsiTheme="minorHAnsi" w:cstheme="minorHAnsi"/>
                <w:sz w:val="20"/>
                <w:szCs w:val="20"/>
                <w:lang w:val="en-US"/>
              </w:rPr>
            </w:pPr>
          </w:p>
        </w:tc>
      </w:tr>
      <w:tr w:rsidR="00847F94" w:rsidRPr="003561A5" w14:paraId="2BAFFCEF" w14:textId="77777777" w:rsidTr="00B5349F">
        <w:trPr>
          <w:cantSplit/>
          <w:trHeight w:val="227"/>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43B74E75" w14:textId="6E0C4885" w:rsidR="00847F94" w:rsidRPr="003561A5" w:rsidRDefault="00847F94" w:rsidP="00847F94">
            <w:pPr>
              <w:spacing w:before="120" w:after="120"/>
              <w:rPr>
                <w:rFonts w:asciiTheme="minorHAnsi" w:hAnsiTheme="minorHAnsi" w:cstheme="minorHAnsi"/>
                <w:b/>
                <w:color w:val="000000"/>
                <w:sz w:val="18"/>
                <w:szCs w:val="19"/>
                <w:lang w:val="en-US"/>
              </w:rPr>
            </w:pPr>
            <w:r w:rsidRPr="003561A5">
              <w:rPr>
                <w:rFonts w:asciiTheme="minorHAnsi" w:hAnsiTheme="minorHAnsi" w:cstheme="minorHAnsi"/>
                <w:b/>
                <w:sz w:val="18"/>
                <w:szCs w:val="19"/>
                <w:lang w:val="en-US"/>
              </w:rPr>
              <w:t>HOST ORGANISATION</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6A49C8FA" w14:textId="4D354EEC" w:rsidR="00847F94" w:rsidRPr="003D4933" w:rsidRDefault="00847F94" w:rsidP="00847F94">
            <w:pPr>
              <w:rPr>
                <w:rFonts w:asciiTheme="minorHAnsi" w:hAnsiTheme="minorHAnsi" w:cstheme="minorHAnsi"/>
                <w:sz w:val="20"/>
                <w:szCs w:val="20"/>
                <w:lang w:val="en-US"/>
              </w:rPr>
            </w:pPr>
          </w:p>
        </w:tc>
      </w:tr>
      <w:tr w:rsidR="00847F94" w:rsidRPr="003561A5" w14:paraId="79A5CA5D" w14:textId="77777777" w:rsidTr="00B5349F">
        <w:trPr>
          <w:cantSplit/>
          <w:trHeight w:val="227"/>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3EF0F744" w14:textId="073560BA" w:rsidR="00847F94" w:rsidRPr="003561A5" w:rsidRDefault="00847F94" w:rsidP="00847F94">
            <w:pPr>
              <w:spacing w:before="120" w:after="120"/>
              <w:rPr>
                <w:rFonts w:asciiTheme="minorHAnsi" w:hAnsiTheme="minorHAnsi" w:cstheme="minorHAnsi"/>
                <w:b/>
                <w:sz w:val="18"/>
                <w:szCs w:val="19"/>
                <w:lang w:val="en-US"/>
              </w:rPr>
            </w:pPr>
            <w:r w:rsidRPr="003561A5">
              <w:rPr>
                <w:rFonts w:asciiTheme="minorHAnsi" w:hAnsiTheme="minorHAnsi" w:cstheme="minorHAnsi"/>
                <w:b/>
                <w:sz w:val="18"/>
                <w:szCs w:val="19"/>
                <w:lang w:val="en-US"/>
              </w:rPr>
              <w:t xml:space="preserve">CONTACT NAME AND MOBILE NUMBER (ON THE DAY) </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3D4ACCF6" w14:textId="11219D3D" w:rsidR="00847F94" w:rsidRPr="003D4933" w:rsidRDefault="00847F94" w:rsidP="00847F94">
            <w:pPr>
              <w:pStyle w:val="HTMLAddress"/>
              <w:rPr>
                <w:rFonts w:asciiTheme="minorHAnsi" w:hAnsiTheme="minorHAnsi" w:cstheme="minorHAnsi"/>
                <w:i w:val="0"/>
                <w:sz w:val="20"/>
                <w:szCs w:val="20"/>
                <w:lang w:val="en-US"/>
              </w:rPr>
            </w:pPr>
          </w:p>
        </w:tc>
      </w:tr>
      <w:tr w:rsidR="00847F94" w:rsidRPr="003561A5" w14:paraId="4629FA75" w14:textId="77777777" w:rsidTr="00B5349F">
        <w:trPr>
          <w:cantSplit/>
          <w:trHeight w:val="227"/>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198715B3" w14:textId="2F2A07C0" w:rsidR="00847F94" w:rsidRPr="003561A5" w:rsidRDefault="00847F94" w:rsidP="00847F94">
            <w:pPr>
              <w:spacing w:before="120" w:after="120"/>
              <w:rPr>
                <w:rFonts w:asciiTheme="minorHAnsi" w:hAnsiTheme="minorHAnsi" w:cstheme="minorHAnsi"/>
                <w:b/>
                <w:sz w:val="18"/>
                <w:szCs w:val="19"/>
                <w:lang w:val="en-US"/>
              </w:rPr>
            </w:pPr>
            <w:r w:rsidRPr="003561A5">
              <w:rPr>
                <w:rFonts w:asciiTheme="minorHAnsi" w:hAnsiTheme="minorHAnsi" w:cstheme="minorHAnsi"/>
                <w:b/>
                <w:color w:val="000000"/>
                <w:sz w:val="18"/>
                <w:szCs w:val="19"/>
                <w:lang w:val="en-US"/>
              </w:rPr>
              <w:t>EVENT ORGANISED BY (If different from above)</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6E582255" w14:textId="5199D70B" w:rsidR="00847F94" w:rsidRPr="003D4933" w:rsidRDefault="00847F94" w:rsidP="00847F94">
            <w:pPr>
              <w:rPr>
                <w:rFonts w:asciiTheme="minorHAnsi" w:hAnsiTheme="minorHAnsi" w:cstheme="minorHAnsi"/>
                <w:iCs/>
                <w:sz w:val="20"/>
                <w:szCs w:val="20"/>
                <w:lang w:val="en"/>
              </w:rPr>
            </w:pPr>
          </w:p>
        </w:tc>
      </w:tr>
      <w:tr w:rsidR="00847F94" w:rsidRPr="003561A5" w14:paraId="1208E134" w14:textId="77777777" w:rsidTr="00B5349F">
        <w:trPr>
          <w:cantSplit/>
          <w:trHeight w:val="227"/>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5C658B16" w14:textId="38BE5941" w:rsidR="00847F94" w:rsidRPr="003561A5" w:rsidRDefault="00847F94" w:rsidP="00847F94">
            <w:pPr>
              <w:spacing w:before="120" w:after="120"/>
              <w:rPr>
                <w:rFonts w:asciiTheme="minorHAnsi" w:hAnsiTheme="minorHAnsi" w:cstheme="minorHAnsi"/>
                <w:b/>
                <w:color w:val="000000"/>
                <w:sz w:val="18"/>
                <w:szCs w:val="19"/>
                <w:lang w:val="en-US"/>
              </w:rPr>
            </w:pPr>
            <w:r w:rsidRPr="003561A5">
              <w:rPr>
                <w:rFonts w:asciiTheme="minorHAnsi" w:hAnsiTheme="minorHAnsi" w:cstheme="minorHAnsi"/>
                <w:b/>
                <w:color w:val="000000"/>
                <w:sz w:val="18"/>
                <w:szCs w:val="19"/>
                <w:lang w:val="en-US"/>
              </w:rPr>
              <w:t>POLICE ESCORT -</w:t>
            </w:r>
            <w:r w:rsidRPr="003561A5">
              <w:rPr>
                <w:rFonts w:asciiTheme="minorHAnsi" w:hAnsiTheme="minorHAnsi" w:cstheme="minorHAnsi"/>
                <w:i/>
                <w:color w:val="000000"/>
                <w:sz w:val="18"/>
                <w:szCs w:val="19"/>
                <w:lang w:val="en-US"/>
              </w:rPr>
              <w:t xml:space="preserve"> Have you arranged a police escort for the riders? If </w:t>
            </w:r>
            <w:r w:rsidRPr="003561A5">
              <w:rPr>
                <w:rFonts w:asciiTheme="minorHAnsi" w:hAnsiTheme="minorHAnsi" w:cstheme="minorHAnsi"/>
                <w:i/>
                <w:color w:val="000000"/>
                <w:sz w:val="18"/>
                <w:szCs w:val="19"/>
                <w:lang w:val="en-NZ"/>
              </w:rPr>
              <w:t>so</w:t>
            </w:r>
            <w:r w:rsidRPr="003561A5">
              <w:rPr>
                <w:rFonts w:asciiTheme="minorHAnsi" w:hAnsiTheme="minorHAnsi" w:cstheme="minorHAnsi"/>
                <w:i/>
                <w:color w:val="000000"/>
                <w:sz w:val="18"/>
                <w:szCs w:val="19"/>
                <w:lang w:val="en-US"/>
              </w:rPr>
              <w:t xml:space="preserve">, please give contact details for the police contact person. </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3E95C08E" w14:textId="77777777" w:rsidR="00847F94" w:rsidRPr="003D4933" w:rsidRDefault="00847F94" w:rsidP="00847F94">
            <w:pPr>
              <w:pStyle w:val="HTMLAddress"/>
              <w:rPr>
                <w:rFonts w:asciiTheme="minorHAnsi" w:hAnsiTheme="minorHAnsi" w:cstheme="minorHAnsi"/>
                <w:i w:val="0"/>
                <w:sz w:val="20"/>
                <w:szCs w:val="20"/>
                <w:lang w:val="en-US"/>
              </w:rPr>
            </w:pPr>
          </w:p>
        </w:tc>
      </w:tr>
      <w:tr w:rsidR="00847F94" w:rsidRPr="003561A5" w14:paraId="7F68DA44" w14:textId="77777777" w:rsidTr="001436FD">
        <w:trPr>
          <w:trHeight w:val="388"/>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79B444A7" w14:textId="492AECB5" w:rsidR="00847F94" w:rsidRPr="003561A5" w:rsidRDefault="00847F94" w:rsidP="00847F94">
            <w:pPr>
              <w:spacing w:before="120" w:after="120"/>
              <w:rPr>
                <w:rFonts w:asciiTheme="minorHAnsi" w:hAnsiTheme="minorHAnsi" w:cstheme="minorHAnsi"/>
                <w:b/>
                <w:color w:val="000000"/>
                <w:sz w:val="18"/>
                <w:szCs w:val="19"/>
                <w:lang w:val="en-US"/>
              </w:rPr>
            </w:pPr>
            <w:r w:rsidRPr="003561A5">
              <w:rPr>
                <w:rFonts w:asciiTheme="minorHAnsi" w:hAnsiTheme="minorHAnsi" w:cstheme="minorHAnsi"/>
                <w:b/>
                <w:color w:val="000000"/>
                <w:sz w:val="18"/>
                <w:szCs w:val="19"/>
                <w:lang w:val="en-US"/>
              </w:rPr>
              <w:t>BIKE PARKING -</w:t>
            </w:r>
            <w:r w:rsidRPr="003561A5">
              <w:rPr>
                <w:rFonts w:asciiTheme="minorHAnsi" w:hAnsiTheme="minorHAnsi" w:cstheme="minorHAnsi"/>
                <w:i/>
                <w:color w:val="000000"/>
                <w:sz w:val="18"/>
                <w:szCs w:val="19"/>
                <w:lang w:val="en-US"/>
              </w:rPr>
              <w:t xml:space="preserve"> Please provide instructions for where the riders should park their motorbikes (surface for parking must be hard and flat). If your event involves children, please be aware that the bikes will need to cool down before the children can view the bikes. </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13BAC6C9" w14:textId="15DBAF71" w:rsidR="00847F94" w:rsidRPr="003D4933" w:rsidRDefault="00847F94" w:rsidP="00847F94">
            <w:pPr>
              <w:rPr>
                <w:rFonts w:asciiTheme="minorHAnsi" w:hAnsiTheme="minorHAnsi" w:cstheme="minorHAnsi"/>
                <w:sz w:val="20"/>
                <w:szCs w:val="20"/>
                <w:lang w:val="en-US"/>
              </w:rPr>
            </w:pPr>
          </w:p>
        </w:tc>
      </w:tr>
      <w:tr w:rsidR="00847F94" w:rsidRPr="003561A5" w14:paraId="34DABBA6" w14:textId="77777777" w:rsidTr="001436FD">
        <w:trPr>
          <w:trHeight w:val="325"/>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748A6D51" w14:textId="58397235" w:rsidR="00847F94" w:rsidRPr="003561A5" w:rsidRDefault="00847F94" w:rsidP="00847F94">
            <w:pPr>
              <w:spacing w:before="120" w:after="120"/>
              <w:rPr>
                <w:rFonts w:asciiTheme="minorHAnsi" w:hAnsiTheme="minorHAnsi" w:cstheme="minorHAnsi"/>
                <w:b/>
                <w:color w:val="000000"/>
                <w:sz w:val="18"/>
                <w:szCs w:val="19"/>
                <w:lang w:val="en-US"/>
              </w:rPr>
            </w:pPr>
            <w:r w:rsidRPr="003561A5">
              <w:rPr>
                <w:rFonts w:asciiTheme="minorHAnsi" w:hAnsiTheme="minorHAnsi" w:cstheme="minorHAnsi"/>
                <w:b/>
                <w:sz w:val="18"/>
                <w:szCs w:val="19"/>
                <w:lang w:val="en-US"/>
              </w:rPr>
              <w:t xml:space="preserve">PROGRAM </w:t>
            </w:r>
            <w:r w:rsidRPr="003561A5">
              <w:rPr>
                <w:rFonts w:asciiTheme="minorHAnsi" w:hAnsiTheme="minorHAnsi" w:cstheme="minorHAnsi"/>
                <w:i/>
                <w:sz w:val="18"/>
                <w:szCs w:val="19"/>
                <w:lang w:val="en-US"/>
              </w:rPr>
              <w:t xml:space="preserve">Tell us about how the event will run, including how long you would like the riders to speak for and any activities that you have planned. You may include a separate run-sheet if applicable. </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7D90BE20" w14:textId="27E651DA" w:rsidR="00847F94" w:rsidRPr="003D4933" w:rsidRDefault="00847F94" w:rsidP="00847F94">
            <w:pPr>
              <w:rPr>
                <w:rFonts w:asciiTheme="minorHAnsi" w:hAnsiTheme="minorHAnsi" w:cstheme="minorHAnsi"/>
                <w:sz w:val="20"/>
                <w:szCs w:val="20"/>
                <w:lang w:val="en-US"/>
              </w:rPr>
            </w:pPr>
          </w:p>
        </w:tc>
      </w:tr>
      <w:tr w:rsidR="00847F94" w:rsidRPr="003561A5" w14:paraId="46017C9F" w14:textId="77777777" w:rsidTr="00B5349F">
        <w:trPr>
          <w:trHeight w:val="674"/>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37FAE888" w14:textId="45241E75" w:rsidR="00847F94" w:rsidRPr="003561A5" w:rsidRDefault="00847F94" w:rsidP="00847F94">
            <w:pPr>
              <w:spacing w:before="120" w:after="120"/>
              <w:rPr>
                <w:rFonts w:asciiTheme="minorHAnsi" w:hAnsiTheme="minorHAnsi" w:cstheme="minorHAnsi"/>
                <w:i/>
                <w:sz w:val="18"/>
                <w:szCs w:val="19"/>
                <w:lang w:val="en-US"/>
              </w:rPr>
            </w:pPr>
            <w:r w:rsidRPr="003561A5">
              <w:rPr>
                <w:rFonts w:asciiTheme="minorHAnsi" w:hAnsiTheme="minorHAnsi" w:cstheme="minorHAnsi"/>
                <w:b/>
                <w:color w:val="000000"/>
                <w:sz w:val="18"/>
                <w:szCs w:val="19"/>
                <w:lang w:val="en-US"/>
              </w:rPr>
              <w:t xml:space="preserve">SPECIAL GUESTS </w:t>
            </w:r>
            <w:r w:rsidRPr="003561A5">
              <w:rPr>
                <w:rFonts w:asciiTheme="minorHAnsi" w:hAnsiTheme="minorHAnsi" w:cstheme="minorHAnsi"/>
                <w:i/>
                <w:color w:val="000000"/>
                <w:sz w:val="18"/>
                <w:szCs w:val="19"/>
                <w:lang w:val="en-US"/>
              </w:rPr>
              <w:t>List here any local dignitaries that will be in attendance so the riders can acknowledge them e.g. Mayor or MP.</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7B09E775" w14:textId="49DEDCD4" w:rsidR="00847F94" w:rsidRPr="003D4933" w:rsidRDefault="00847F94" w:rsidP="00847F94">
            <w:pPr>
              <w:pStyle w:val="HTMLAddress"/>
              <w:rPr>
                <w:rFonts w:asciiTheme="minorHAnsi" w:hAnsiTheme="minorHAnsi" w:cstheme="minorHAnsi"/>
                <w:i w:val="0"/>
                <w:sz w:val="20"/>
                <w:szCs w:val="20"/>
                <w:lang w:val="en"/>
              </w:rPr>
            </w:pPr>
          </w:p>
        </w:tc>
      </w:tr>
      <w:tr w:rsidR="00847F94" w:rsidRPr="003561A5" w14:paraId="0C80A80D" w14:textId="77777777" w:rsidTr="00B5349F">
        <w:trPr>
          <w:trHeight w:val="517"/>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4216C930" w14:textId="4E9B5958" w:rsidR="00847F94" w:rsidRPr="003561A5" w:rsidRDefault="00847F94" w:rsidP="00847F94">
            <w:pPr>
              <w:spacing w:before="120" w:after="120"/>
              <w:rPr>
                <w:rFonts w:asciiTheme="minorHAnsi" w:hAnsiTheme="minorHAnsi" w:cstheme="minorHAnsi"/>
                <w:b/>
                <w:color w:val="000000"/>
                <w:sz w:val="18"/>
                <w:szCs w:val="19"/>
                <w:lang w:val="en-US"/>
              </w:rPr>
            </w:pPr>
            <w:r w:rsidRPr="003561A5">
              <w:rPr>
                <w:rFonts w:asciiTheme="minorHAnsi" w:hAnsiTheme="minorHAnsi" w:cstheme="minorHAnsi"/>
                <w:b/>
                <w:color w:val="000000"/>
                <w:sz w:val="18"/>
                <w:szCs w:val="19"/>
                <w:lang w:val="en-US"/>
              </w:rPr>
              <w:t xml:space="preserve">WHO IS THE LIKLEY AUDIENCE? </w:t>
            </w:r>
            <w:r w:rsidRPr="003561A5">
              <w:rPr>
                <w:rFonts w:asciiTheme="minorHAnsi" w:hAnsiTheme="minorHAnsi" w:cstheme="minorHAnsi"/>
                <w:i/>
                <w:sz w:val="18"/>
                <w:szCs w:val="19"/>
                <w:lang w:val="en-US"/>
              </w:rPr>
              <w:t>This is to help the riders with their messaging, e.g. if this is a school audience, gender, age range, etc.</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418E55DC" w14:textId="05CA998B" w:rsidR="00847F94" w:rsidRPr="003D4933" w:rsidRDefault="00847F94" w:rsidP="00847F94">
            <w:pPr>
              <w:rPr>
                <w:rFonts w:asciiTheme="minorHAnsi" w:hAnsiTheme="minorHAnsi" w:cstheme="minorHAnsi"/>
                <w:sz w:val="20"/>
                <w:szCs w:val="20"/>
                <w:lang w:val="en-US"/>
              </w:rPr>
            </w:pPr>
          </w:p>
        </w:tc>
      </w:tr>
      <w:tr w:rsidR="00847F94" w:rsidRPr="003561A5" w14:paraId="4371446A" w14:textId="77777777" w:rsidTr="00B5349F">
        <w:trPr>
          <w:trHeight w:val="517"/>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3EBBA701" w14:textId="233FDEDF" w:rsidR="00847F94" w:rsidRPr="003561A5" w:rsidRDefault="00847F94" w:rsidP="00847F94">
            <w:pPr>
              <w:spacing w:before="120" w:after="120"/>
              <w:rPr>
                <w:rFonts w:asciiTheme="minorHAnsi" w:hAnsiTheme="minorHAnsi" w:cstheme="minorHAnsi"/>
                <w:b/>
                <w:color w:val="000000"/>
                <w:sz w:val="18"/>
                <w:szCs w:val="19"/>
                <w:lang w:val="en-US"/>
              </w:rPr>
            </w:pPr>
            <w:r w:rsidRPr="003561A5">
              <w:rPr>
                <w:rFonts w:asciiTheme="minorHAnsi" w:hAnsiTheme="minorHAnsi" w:cstheme="minorHAnsi"/>
                <w:b/>
                <w:color w:val="000000"/>
                <w:sz w:val="18"/>
                <w:szCs w:val="19"/>
                <w:lang w:val="en-US"/>
              </w:rPr>
              <w:t xml:space="preserve">GUIDANCE COUNSELLOR </w:t>
            </w:r>
            <w:r w:rsidRPr="003561A5">
              <w:rPr>
                <w:rFonts w:asciiTheme="minorHAnsi" w:hAnsiTheme="minorHAnsi" w:cstheme="minorHAnsi"/>
                <w:i/>
                <w:color w:val="000000"/>
                <w:sz w:val="18"/>
                <w:szCs w:val="19"/>
                <w:lang w:val="en-US"/>
              </w:rPr>
              <w:t xml:space="preserve">The riders always adjust their messaging to be age appropriate. On occasions, someone may need help as a result of being part of the event. </w:t>
            </w:r>
            <w:r w:rsidRPr="003561A5">
              <w:rPr>
                <w:rFonts w:asciiTheme="minorHAnsi" w:hAnsiTheme="minorHAnsi" w:cstheme="minorHAnsi"/>
              </w:rPr>
              <w:t xml:space="preserve"> </w:t>
            </w:r>
            <w:r w:rsidRPr="003561A5">
              <w:rPr>
                <w:rFonts w:asciiTheme="minorHAnsi" w:hAnsiTheme="minorHAnsi" w:cstheme="minorHAnsi"/>
                <w:i/>
                <w:color w:val="000000"/>
                <w:sz w:val="18"/>
                <w:szCs w:val="19"/>
                <w:lang w:val="en-US"/>
              </w:rPr>
              <w:t>Will there be a guidance counselor/social worker present?</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4002B89D" w14:textId="48712BE2" w:rsidR="00847F94" w:rsidRPr="003D4933" w:rsidRDefault="00847F94" w:rsidP="00847F94">
            <w:pPr>
              <w:rPr>
                <w:rFonts w:asciiTheme="minorHAnsi" w:hAnsiTheme="minorHAnsi" w:cstheme="minorHAnsi"/>
                <w:sz w:val="20"/>
                <w:szCs w:val="20"/>
                <w:lang w:val="en-US"/>
              </w:rPr>
            </w:pPr>
          </w:p>
        </w:tc>
      </w:tr>
      <w:tr w:rsidR="00A100AB" w:rsidRPr="003561A5" w14:paraId="1D09C6F5" w14:textId="77777777" w:rsidTr="00B5349F">
        <w:trPr>
          <w:trHeight w:val="517"/>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638FDB42" w14:textId="640EA387" w:rsidR="00EA0139" w:rsidRPr="00EA0139" w:rsidRDefault="00A100AB" w:rsidP="00614222">
            <w:pPr>
              <w:spacing w:before="120" w:after="120"/>
              <w:rPr>
                <w:rFonts w:asciiTheme="minorHAnsi" w:hAnsiTheme="minorHAnsi" w:cstheme="minorHAnsi"/>
                <w:bCs/>
                <w:i/>
                <w:iCs/>
                <w:color w:val="000000"/>
                <w:sz w:val="18"/>
                <w:szCs w:val="19"/>
                <w:lang w:val="en-US"/>
              </w:rPr>
            </w:pPr>
            <w:r>
              <w:rPr>
                <w:rFonts w:asciiTheme="minorHAnsi" w:hAnsiTheme="minorHAnsi" w:cstheme="minorHAnsi"/>
                <w:b/>
                <w:sz w:val="18"/>
                <w:szCs w:val="19"/>
                <w:lang w:val="en-US"/>
              </w:rPr>
              <w:t>PHOTO PERMISSIONS</w:t>
            </w:r>
            <w:r w:rsidRPr="003561A5">
              <w:rPr>
                <w:rFonts w:asciiTheme="minorHAnsi" w:hAnsiTheme="minorHAnsi" w:cstheme="minorHAnsi"/>
                <w:b/>
                <w:sz w:val="18"/>
                <w:szCs w:val="19"/>
                <w:lang w:val="en-US"/>
              </w:rPr>
              <w:t xml:space="preserve"> </w:t>
            </w:r>
            <w:r w:rsidR="00EA0139">
              <w:rPr>
                <w:rFonts w:asciiTheme="minorHAnsi" w:hAnsiTheme="minorHAnsi" w:cstheme="minorHAnsi"/>
                <w:i/>
                <w:sz w:val="18"/>
                <w:szCs w:val="17"/>
                <w:lang w:val="en-US"/>
              </w:rPr>
              <w:t xml:space="preserve">Do you give permission for photos taken at your site to be used for White Ribbon publicity? </w:t>
            </w:r>
            <w:r w:rsidR="00614222">
              <w:rPr>
                <w:rFonts w:asciiTheme="minorHAnsi" w:hAnsiTheme="minorHAnsi" w:cstheme="minorHAnsi"/>
                <w:i/>
                <w:sz w:val="18"/>
                <w:szCs w:val="17"/>
                <w:lang w:val="en-US"/>
              </w:rPr>
              <w:br/>
            </w:r>
            <w:r w:rsidR="00EA0139" w:rsidRPr="00EA0139">
              <w:rPr>
                <w:rFonts w:asciiTheme="minorHAnsi" w:hAnsiTheme="minorHAnsi" w:cstheme="minorHAnsi"/>
                <w:bCs/>
                <w:i/>
                <w:iCs/>
                <w:color w:val="000000"/>
                <w:sz w:val="18"/>
                <w:szCs w:val="19"/>
                <w:lang w:val="en-US"/>
              </w:rPr>
              <w:t xml:space="preserve">Please let the riders know of any children who should not have their photos taken. </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20DB6DA3" w14:textId="77777777" w:rsidR="00A100AB" w:rsidRPr="003D4933" w:rsidRDefault="00A100AB" w:rsidP="00847F94">
            <w:pPr>
              <w:rPr>
                <w:rFonts w:asciiTheme="minorHAnsi" w:hAnsiTheme="minorHAnsi" w:cstheme="minorHAnsi"/>
                <w:sz w:val="20"/>
                <w:szCs w:val="20"/>
                <w:lang w:val="en-US"/>
              </w:rPr>
            </w:pPr>
          </w:p>
        </w:tc>
      </w:tr>
      <w:tr w:rsidR="00847F94" w:rsidRPr="003561A5" w14:paraId="785A9746" w14:textId="77777777" w:rsidTr="00B5349F">
        <w:trPr>
          <w:trHeight w:val="658"/>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6B5A6721" w14:textId="286B0A0A" w:rsidR="00847F94" w:rsidRPr="003561A5" w:rsidRDefault="00847F94" w:rsidP="00847F94">
            <w:pPr>
              <w:spacing w:before="120" w:after="120"/>
              <w:rPr>
                <w:rFonts w:asciiTheme="minorHAnsi" w:hAnsiTheme="minorHAnsi" w:cstheme="minorHAnsi"/>
                <w:b/>
                <w:color w:val="000000"/>
                <w:sz w:val="18"/>
                <w:szCs w:val="19"/>
                <w:lang w:val="en-US"/>
              </w:rPr>
            </w:pPr>
            <w:r w:rsidRPr="003561A5">
              <w:rPr>
                <w:rFonts w:asciiTheme="minorHAnsi" w:hAnsiTheme="minorHAnsi" w:cstheme="minorHAnsi"/>
                <w:b/>
                <w:sz w:val="18"/>
                <w:szCs w:val="19"/>
                <w:lang w:val="en-US"/>
              </w:rPr>
              <w:t>REFRESHMENTS -</w:t>
            </w:r>
            <w:r w:rsidRPr="003561A5">
              <w:rPr>
                <w:rFonts w:asciiTheme="minorHAnsi" w:hAnsiTheme="minorHAnsi" w:cstheme="minorHAnsi"/>
                <w:i/>
                <w:sz w:val="18"/>
                <w:szCs w:val="19"/>
                <w:lang w:val="en-US"/>
              </w:rPr>
              <w:t>Re</w:t>
            </w:r>
            <w:r w:rsidRPr="003561A5">
              <w:rPr>
                <w:rFonts w:asciiTheme="minorHAnsi" w:hAnsiTheme="minorHAnsi" w:cstheme="minorHAnsi"/>
                <w:i/>
                <w:sz w:val="18"/>
                <w:szCs w:val="17"/>
                <w:lang w:val="en-US"/>
              </w:rPr>
              <w:t xml:space="preserve">freshments for the riders are always appreciated. Fresh fruit and water </w:t>
            </w:r>
            <w:proofErr w:type="gramStart"/>
            <w:r w:rsidRPr="003561A5">
              <w:rPr>
                <w:rFonts w:asciiTheme="minorHAnsi" w:hAnsiTheme="minorHAnsi" w:cstheme="minorHAnsi"/>
                <w:i/>
                <w:sz w:val="18"/>
                <w:szCs w:val="17"/>
                <w:lang w:val="en-US"/>
              </w:rPr>
              <w:t>is</w:t>
            </w:r>
            <w:proofErr w:type="gramEnd"/>
            <w:r w:rsidRPr="003561A5">
              <w:rPr>
                <w:rFonts w:asciiTheme="minorHAnsi" w:hAnsiTheme="minorHAnsi" w:cstheme="minorHAnsi"/>
                <w:i/>
                <w:sz w:val="18"/>
                <w:szCs w:val="17"/>
                <w:lang w:val="en-US"/>
              </w:rPr>
              <w:t xml:space="preserve"> ideal to keep the riders hydrated and healthy. If your event occurs at a main meal time and </w:t>
            </w:r>
            <w:proofErr w:type="gramStart"/>
            <w:r w:rsidRPr="003561A5">
              <w:rPr>
                <w:rFonts w:asciiTheme="minorHAnsi" w:hAnsiTheme="minorHAnsi" w:cstheme="minorHAnsi"/>
                <w:i/>
                <w:sz w:val="18"/>
                <w:szCs w:val="17"/>
                <w:lang w:val="en-US"/>
              </w:rPr>
              <w:t>you</w:t>
            </w:r>
            <w:proofErr w:type="gramEnd"/>
            <w:r w:rsidRPr="003561A5">
              <w:rPr>
                <w:rFonts w:asciiTheme="minorHAnsi" w:hAnsiTheme="minorHAnsi" w:cstheme="minorHAnsi"/>
                <w:i/>
                <w:sz w:val="18"/>
                <w:szCs w:val="17"/>
                <w:lang w:val="en-US"/>
              </w:rPr>
              <w:t xml:space="preserve"> would you like to provide this, please note the details here so we can incorporate this into the Riders</w:t>
            </w:r>
            <w:r w:rsidR="003561A5" w:rsidRPr="003561A5">
              <w:rPr>
                <w:rFonts w:asciiTheme="minorHAnsi" w:hAnsiTheme="minorHAnsi" w:cstheme="minorHAnsi"/>
                <w:i/>
                <w:sz w:val="18"/>
                <w:szCs w:val="17"/>
                <w:lang w:val="en-US"/>
              </w:rPr>
              <w:t>’</w:t>
            </w:r>
            <w:r w:rsidRPr="003561A5">
              <w:rPr>
                <w:rFonts w:asciiTheme="minorHAnsi" w:hAnsiTheme="minorHAnsi" w:cstheme="minorHAnsi"/>
                <w:i/>
                <w:sz w:val="18"/>
                <w:szCs w:val="17"/>
                <w:lang w:val="en-US"/>
              </w:rPr>
              <w:t xml:space="preserve"> meal plan.</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063347EA" w14:textId="38AD5465" w:rsidR="00847F94" w:rsidRPr="003D4933" w:rsidRDefault="00847F94" w:rsidP="00847F94">
            <w:pPr>
              <w:spacing w:before="120" w:after="120"/>
              <w:rPr>
                <w:rFonts w:asciiTheme="minorHAnsi" w:hAnsiTheme="minorHAnsi" w:cstheme="minorHAnsi"/>
                <w:sz w:val="20"/>
                <w:szCs w:val="20"/>
                <w:lang w:val="en-US"/>
              </w:rPr>
            </w:pPr>
          </w:p>
        </w:tc>
      </w:tr>
      <w:tr w:rsidR="00847F94" w:rsidRPr="003561A5" w14:paraId="5A453DDA" w14:textId="77777777" w:rsidTr="001436FD">
        <w:trPr>
          <w:trHeight w:val="475"/>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466A4C45" w14:textId="0C8560F0" w:rsidR="00847F94" w:rsidRPr="003561A5" w:rsidRDefault="00847F94" w:rsidP="00847F94">
            <w:pPr>
              <w:spacing w:before="120" w:after="120"/>
              <w:rPr>
                <w:rFonts w:asciiTheme="minorHAnsi" w:hAnsiTheme="minorHAnsi" w:cstheme="minorHAnsi"/>
                <w:b/>
                <w:sz w:val="18"/>
                <w:szCs w:val="19"/>
                <w:lang w:val="en-US"/>
              </w:rPr>
            </w:pPr>
            <w:r w:rsidRPr="003561A5">
              <w:rPr>
                <w:rFonts w:asciiTheme="minorHAnsi" w:hAnsiTheme="minorHAnsi" w:cstheme="minorHAnsi"/>
                <w:b/>
                <w:sz w:val="18"/>
                <w:szCs w:val="19"/>
                <w:lang w:val="en-US"/>
              </w:rPr>
              <w:t xml:space="preserve">WET WEATHER PLAN </w:t>
            </w:r>
            <w:r w:rsidRPr="003561A5">
              <w:rPr>
                <w:rFonts w:asciiTheme="minorHAnsi" w:hAnsiTheme="minorHAnsi" w:cstheme="minorHAnsi"/>
                <w:i/>
                <w:sz w:val="18"/>
                <w:szCs w:val="17"/>
                <w:lang w:val="en-US"/>
              </w:rPr>
              <w:t>Do you have an alternative venue available? Please note the address and any arrangements for arrival and parking.</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76FCC602" w14:textId="6C8B719E" w:rsidR="00847F94" w:rsidRPr="003D4933" w:rsidRDefault="00847F94" w:rsidP="00847F94">
            <w:pPr>
              <w:rPr>
                <w:rFonts w:asciiTheme="minorHAnsi" w:hAnsiTheme="minorHAnsi" w:cstheme="minorHAnsi"/>
                <w:sz w:val="20"/>
                <w:szCs w:val="20"/>
                <w:lang w:val="en-US"/>
              </w:rPr>
            </w:pPr>
          </w:p>
        </w:tc>
      </w:tr>
      <w:tr w:rsidR="00847F94" w:rsidRPr="003561A5" w14:paraId="5312F553" w14:textId="77777777" w:rsidTr="00B5349F">
        <w:trPr>
          <w:trHeight w:val="585"/>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2D62A93E" w14:textId="24998B8C" w:rsidR="00847F94" w:rsidRPr="003561A5" w:rsidRDefault="00847F94" w:rsidP="00847F94">
            <w:pPr>
              <w:spacing w:before="120" w:after="120"/>
              <w:rPr>
                <w:rFonts w:asciiTheme="minorHAnsi" w:hAnsiTheme="minorHAnsi" w:cstheme="minorHAnsi"/>
                <w:b/>
                <w:sz w:val="18"/>
                <w:szCs w:val="19"/>
                <w:lang w:val="en-US"/>
              </w:rPr>
            </w:pPr>
            <w:r w:rsidRPr="003561A5">
              <w:rPr>
                <w:rFonts w:asciiTheme="minorHAnsi" w:hAnsiTheme="minorHAnsi" w:cstheme="minorHAnsi"/>
                <w:b/>
                <w:color w:val="000000"/>
                <w:sz w:val="18"/>
                <w:szCs w:val="19"/>
                <w:lang w:val="en-US"/>
              </w:rPr>
              <w:t xml:space="preserve">ANY OTHER DETAILS </w:t>
            </w:r>
            <w:r w:rsidRPr="003561A5">
              <w:rPr>
                <w:rFonts w:asciiTheme="minorHAnsi" w:hAnsiTheme="minorHAnsi" w:cstheme="minorHAnsi"/>
                <w:i/>
                <w:color w:val="000000"/>
                <w:sz w:val="18"/>
                <w:szCs w:val="19"/>
                <w:lang w:val="en-US"/>
              </w:rPr>
              <w:t>Is there anything else we need to know?</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57542B6E" w14:textId="3C92ACD1" w:rsidR="00847F94" w:rsidRPr="003D4933" w:rsidRDefault="00847F94" w:rsidP="00847F94">
            <w:pPr>
              <w:rPr>
                <w:rFonts w:asciiTheme="minorHAnsi" w:hAnsiTheme="minorHAnsi" w:cstheme="minorHAnsi"/>
                <w:sz w:val="20"/>
                <w:szCs w:val="20"/>
                <w:lang w:val="en-US"/>
              </w:rPr>
            </w:pPr>
          </w:p>
        </w:tc>
      </w:tr>
      <w:tr w:rsidR="00847F94" w:rsidRPr="003561A5" w14:paraId="17A5C16D" w14:textId="77777777" w:rsidTr="00F56D06">
        <w:trPr>
          <w:trHeight w:val="520"/>
        </w:trPr>
        <w:tc>
          <w:tcPr>
            <w:tcW w:w="2575" w:type="pct"/>
            <w:tcBorders>
              <w:top w:val="double" w:sz="4" w:space="0" w:color="auto"/>
              <w:left w:val="double" w:sz="4" w:space="0" w:color="auto"/>
              <w:bottom w:val="double" w:sz="4" w:space="0" w:color="auto"/>
              <w:right w:val="double" w:sz="4" w:space="0" w:color="auto"/>
            </w:tcBorders>
            <w:shd w:val="clear" w:color="auto" w:fill="FFFFFF" w:themeFill="background1"/>
          </w:tcPr>
          <w:p w14:paraId="195A4D3E" w14:textId="47A21205" w:rsidR="00847F94" w:rsidRPr="003561A5" w:rsidRDefault="00847F94" w:rsidP="00847F94">
            <w:pPr>
              <w:spacing w:before="120" w:after="120"/>
              <w:rPr>
                <w:rFonts w:asciiTheme="minorHAnsi" w:hAnsiTheme="minorHAnsi" w:cstheme="minorHAnsi"/>
                <w:i/>
                <w:color w:val="000000"/>
                <w:sz w:val="18"/>
                <w:szCs w:val="19"/>
                <w:lang w:val="en-US"/>
              </w:rPr>
            </w:pPr>
            <w:r w:rsidRPr="003561A5">
              <w:rPr>
                <w:rFonts w:asciiTheme="minorHAnsi" w:hAnsiTheme="minorHAnsi" w:cstheme="minorHAnsi"/>
                <w:b/>
                <w:color w:val="000000"/>
                <w:sz w:val="18"/>
                <w:szCs w:val="19"/>
                <w:lang w:val="en-US"/>
              </w:rPr>
              <w:t xml:space="preserve">MEDIA </w:t>
            </w:r>
            <w:r w:rsidRPr="003561A5">
              <w:rPr>
                <w:rFonts w:asciiTheme="minorHAnsi" w:hAnsiTheme="minorHAnsi" w:cstheme="minorHAnsi"/>
                <w:i/>
                <w:sz w:val="18"/>
                <w:szCs w:val="17"/>
                <w:lang w:val="en-US"/>
              </w:rPr>
              <w:t>Will you contact your local media (Newspaper, Radio, Online News Websites.)?</w:t>
            </w:r>
            <w:r w:rsidRPr="003561A5">
              <w:rPr>
                <w:rFonts w:asciiTheme="minorHAnsi" w:hAnsiTheme="minorHAnsi" w:cstheme="minorHAnsi"/>
                <w:i/>
                <w:sz w:val="18"/>
                <w:szCs w:val="17"/>
                <w:lang w:val="en-US"/>
              </w:rPr>
              <w:br/>
              <w:t xml:space="preserve">Please advise who you are contacting. </w:t>
            </w:r>
          </w:p>
        </w:tc>
        <w:tc>
          <w:tcPr>
            <w:tcW w:w="2425" w:type="pct"/>
            <w:tcBorders>
              <w:top w:val="double" w:sz="4" w:space="0" w:color="auto"/>
              <w:left w:val="double" w:sz="4" w:space="0" w:color="auto"/>
              <w:bottom w:val="double" w:sz="4" w:space="0" w:color="auto"/>
              <w:right w:val="double" w:sz="4" w:space="0" w:color="auto"/>
            </w:tcBorders>
            <w:shd w:val="clear" w:color="auto" w:fill="FFFFFF"/>
            <w:vAlign w:val="center"/>
          </w:tcPr>
          <w:p w14:paraId="1CD0F723" w14:textId="61FC8F7C" w:rsidR="00847F94" w:rsidRPr="003D4933" w:rsidRDefault="00847F94" w:rsidP="00847F94">
            <w:pPr>
              <w:rPr>
                <w:rFonts w:asciiTheme="minorHAnsi" w:hAnsiTheme="minorHAnsi" w:cstheme="minorHAnsi"/>
                <w:sz w:val="20"/>
                <w:szCs w:val="20"/>
                <w:lang w:val="en-US"/>
              </w:rPr>
            </w:pPr>
          </w:p>
        </w:tc>
      </w:tr>
    </w:tbl>
    <w:p w14:paraId="40CA76C6" w14:textId="5C68ADDD" w:rsidR="003C03F1" w:rsidRPr="003561A5" w:rsidRDefault="003C03F1" w:rsidP="003561A5">
      <w:pPr>
        <w:rPr>
          <w:rFonts w:asciiTheme="minorHAnsi" w:hAnsiTheme="minorHAnsi" w:cstheme="minorHAnsi"/>
          <w:color w:val="000000"/>
          <w:sz w:val="22"/>
          <w:szCs w:val="22"/>
          <w:lang w:val="en-NZ"/>
        </w:rPr>
      </w:pPr>
    </w:p>
    <w:sectPr w:rsidR="003C03F1" w:rsidRPr="003561A5" w:rsidSect="005E5E62">
      <w:footerReference w:type="even" r:id="rId9"/>
      <w:footerReference w:type="default" r:id="rId10"/>
      <w:pgSz w:w="11899" w:h="16838" w:code="9"/>
      <w:pgMar w:top="720" w:right="720" w:bottom="720" w:left="720" w:header="680"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2B05" w14:textId="77777777" w:rsidR="00760CB0" w:rsidRDefault="00760CB0">
      <w:r>
        <w:separator/>
      </w:r>
    </w:p>
  </w:endnote>
  <w:endnote w:type="continuationSeparator" w:id="0">
    <w:p w14:paraId="2ABB7E05" w14:textId="77777777" w:rsidR="00760CB0" w:rsidRDefault="00760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llGothic-Black">
    <w:altName w:val="Times New Roman"/>
    <w:panose1 w:val="00000000000000000000"/>
    <w:charset w:val="4D"/>
    <w:family w:val="auto"/>
    <w:notTrueType/>
    <w:pitch w:val="default"/>
    <w:sig w:usb0="03000000" w:usb1="00000000" w:usb2="00000000" w:usb3="00000000" w:csb0="00000001" w:csb1="00000000"/>
  </w:font>
  <w:font w:name="Interstate-Bold">
    <w:altName w:val="Times New Roman"/>
    <w:charset w:val="00"/>
    <w:family w:val="auto"/>
    <w:pitch w:val="variable"/>
    <w:sig w:usb0="03000000" w:usb1="00000000" w:usb2="00000000" w:usb3="00000000" w:csb0="00000001" w:csb1="00000000"/>
  </w:font>
  <w:font w:name="Interstate-Light">
    <w:altName w:val="Times New Roman"/>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A2F3C" w14:textId="77777777" w:rsidR="005E5E62" w:rsidRDefault="005E5E62">
    <w:pPr>
      <w:pStyle w:val="Footer"/>
    </w:pPr>
    <w:r>
      <w:rPr>
        <w:noProof/>
        <w:lang w:val="en-NZ" w:eastAsia="en-NZ"/>
      </w:rPr>
      <w:drawing>
        <wp:anchor distT="0" distB="0" distL="114300" distR="114300" simplePos="0" relativeHeight="251660288" behindDoc="0" locked="0" layoutInCell="1" allowOverlap="1" wp14:anchorId="4F48BADE" wp14:editId="3435B49C">
          <wp:simplePos x="0" y="0"/>
          <wp:positionH relativeFrom="margin">
            <wp:align>center</wp:align>
          </wp:positionH>
          <wp:positionV relativeFrom="paragraph">
            <wp:posOffset>10029190</wp:posOffset>
          </wp:positionV>
          <wp:extent cx="6398260" cy="464185"/>
          <wp:effectExtent l="0" t="0" r="254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8260" cy="464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NZ" w:eastAsia="en-NZ"/>
      </w:rPr>
      <w:drawing>
        <wp:anchor distT="0" distB="0" distL="114300" distR="114300" simplePos="0" relativeHeight="251659264" behindDoc="0" locked="0" layoutInCell="1" allowOverlap="1" wp14:anchorId="0B5E95F9" wp14:editId="46AC2801">
          <wp:simplePos x="0" y="0"/>
          <wp:positionH relativeFrom="margin">
            <wp:align>center</wp:align>
          </wp:positionH>
          <wp:positionV relativeFrom="paragraph">
            <wp:posOffset>10029190</wp:posOffset>
          </wp:positionV>
          <wp:extent cx="6398260" cy="464185"/>
          <wp:effectExtent l="0" t="0" r="254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8260" cy="464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NZ" w:eastAsia="en-NZ"/>
      </w:rPr>
      <w:drawing>
        <wp:anchor distT="0" distB="0" distL="114300" distR="114300" simplePos="0" relativeHeight="251661312" behindDoc="1" locked="0" layoutInCell="1" allowOverlap="1" wp14:anchorId="55879131" wp14:editId="4CD9F50B">
          <wp:simplePos x="0" y="0"/>
          <wp:positionH relativeFrom="column">
            <wp:posOffset>115570</wp:posOffset>
          </wp:positionH>
          <wp:positionV relativeFrom="paragraph">
            <wp:posOffset>-301625</wp:posOffset>
          </wp:positionV>
          <wp:extent cx="6409690" cy="4762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09690" cy="4762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8EC8" w14:textId="77777777" w:rsidR="007845D1" w:rsidRDefault="007845D1" w:rsidP="007845D1">
    <w:pPr>
      <w:pStyle w:val="Footer"/>
    </w:pPr>
  </w:p>
  <w:p w14:paraId="76917B4D" w14:textId="77777777" w:rsidR="007845D1" w:rsidRDefault="007845D1" w:rsidP="007845D1">
    <w:pPr>
      <w:pStyle w:val="Footer"/>
    </w:pPr>
  </w:p>
  <w:p w14:paraId="46342159" w14:textId="77777777" w:rsidR="007845D1" w:rsidRDefault="007845D1" w:rsidP="007845D1">
    <w:pPr>
      <w:pStyle w:val="Footer"/>
    </w:pPr>
  </w:p>
  <w:p w14:paraId="58F02E38" w14:textId="77777777" w:rsidR="007845D1" w:rsidRDefault="007845D1" w:rsidP="007845D1">
    <w:pPr>
      <w:pStyle w:val="Footer"/>
    </w:pPr>
  </w:p>
  <w:p w14:paraId="112A00D9" w14:textId="77777777" w:rsidR="007845D1" w:rsidRDefault="007845D1" w:rsidP="007845D1">
    <w:pPr>
      <w:pStyle w:val="Footer"/>
    </w:pPr>
  </w:p>
  <w:p w14:paraId="136F4AE5" w14:textId="77777777" w:rsidR="007845D1" w:rsidRDefault="007845D1" w:rsidP="007845D1">
    <w:pPr>
      <w:pStyle w:val="Footer"/>
    </w:pPr>
  </w:p>
  <w:p w14:paraId="2F98E04D" w14:textId="77777777" w:rsidR="007845D1" w:rsidRDefault="007845D1" w:rsidP="007845D1">
    <w:pPr>
      <w:pStyle w:val="Footer"/>
    </w:pPr>
  </w:p>
  <w:p w14:paraId="16E1AACA" w14:textId="77777777" w:rsidR="007845D1" w:rsidRDefault="007845D1" w:rsidP="007845D1">
    <w:pPr>
      <w:pStyle w:val="Footer"/>
    </w:pPr>
  </w:p>
  <w:p w14:paraId="6A61BF6D" w14:textId="77777777" w:rsidR="007845D1" w:rsidRPr="007845D1" w:rsidRDefault="007845D1" w:rsidP="00784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F59ED" w14:textId="77777777" w:rsidR="00760CB0" w:rsidRDefault="00760CB0">
      <w:r>
        <w:separator/>
      </w:r>
    </w:p>
  </w:footnote>
  <w:footnote w:type="continuationSeparator" w:id="0">
    <w:p w14:paraId="493085AC" w14:textId="77777777" w:rsidR="00760CB0" w:rsidRDefault="00760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23D85"/>
    <w:multiLevelType w:val="hybridMultilevel"/>
    <w:tmpl w:val="D00E6546"/>
    <w:lvl w:ilvl="0" w:tplc="3EA68B36">
      <w:start w:val="1"/>
      <w:numFmt w:val="decimal"/>
      <w:pStyle w:val="Numbertext"/>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AFF56B3"/>
    <w:multiLevelType w:val="hybridMultilevel"/>
    <w:tmpl w:val="E50CAF1A"/>
    <w:lvl w:ilvl="0" w:tplc="A28E8A08">
      <w:start w:val="18"/>
      <w:numFmt w:val="bullet"/>
      <w:lvlText w:val="-"/>
      <w:lvlJc w:val="left"/>
      <w:pPr>
        <w:tabs>
          <w:tab w:val="num" w:pos="720"/>
        </w:tabs>
        <w:ind w:left="720" w:hanging="360"/>
      </w:pPr>
      <w:rPr>
        <w:rFonts w:ascii="Arial" w:eastAsia="Times New Roman" w:hAnsi="Aria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7D1CCF"/>
    <w:multiLevelType w:val="hybridMultilevel"/>
    <w:tmpl w:val="A67EE07A"/>
    <w:lvl w:ilvl="0" w:tplc="7FDC6434">
      <w:start w:val="1"/>
      <w:numFmt w:val="bullet"/>
      <w:pStyle w:val="BulletTex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621889573">
    <w:abstractNumId w:val="0"/>
  </w:num>
  <w:num w:numId="2" w16cid:durableId="1461798063">
    <w:abstractNumId w:val="2"/>
  </w:num>
  <w:num w:numId="3" w16cid:durableId="1337536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C74"/>
    <w:rsid w:val="00005446"/>
    <w:rsid w:val="00034618"/>
    <w:rsid w:val="000839BF"/>
    <w:rsid w:val="00090DCB"/>
    <w:rsid w:val="000A6EAB"/>
    <w:rsid w:val="000B1928"/>
    <w:rsid w:val="000C7A67"/>
    <w:rsid w:val="000E7E4C"/>
    <w:rsid w:val="000F3DC1"/>
    <w:rsid w:val="000F5D0C"/>
    <w:rsid w:val="00101056"/>
    <w:rsid w:val="00123F1D"/>
    <w:rsid w:val="00126398"/>
    <w:rsid w:val="00131F20"/>
    <w:rsid w:val="001436FD"/>
    <w:rsid w:val="00143F7E"/>
    <w:rsid w:val="00144968"/>
    <w:rsid w:val="00156AD8"/>
    <w:rsid w:val="00184309"/>
    <w:rsid w:val="001946FD"/>
    <w:rsid w:val="001A6DF6"/>
    <w:rsid w:val="001B1DEF"/>
    <w:rsid w:val="001D2564"/>
    <w:rsid w:val="001D73AA"/>
    <w:rsid w:val="00220886"/>
    <w:rsid w:val="002257E2"/>
    <w:rsid w:val="00231811"/>
    <w:rsid w:val="00270C9D"/>
    <w:rsid w:val="00275BF9"/>
    <w:rsid w:val="0028383F"/>
    <w:rsid w:val="002B619B"/>
    <w:rsid w:val="002D0CCD"/>
    <w:rsid w:val="002E2638"/>
    <w:rsid w:val="002F5849"/>
    <w:rsid w:val="00300E74"/>
    <w:rsid w:val="003020F6"/>
    <w:rsid w:val="00321FA7"/>
    <w:rsid w:val="003561A5"/>
    <w:rsid w:val="003626D8"/>
    <w:rsid w:val="003836D9"/>
    <w:rsid w:val="00383F17"/>
    <w:rsid w:val="00397D08"/>
    <w:rsid w:val="003A66E5"/>
    <w:rsid w:val="003A7EA9"/>
    <w:rsid w:val="003B4C67"/>
    <w:rsid w:val="003C03F1"/>
    <w:rsid w:val="003C6390"/>
    <w:rsid w:val="003D4933"/>
    <w:rsid w:val="003D58F8"/>
    <w:rsid w:val="003D5FA7"/>
    <w:rsid w:val="00415345"/>
    <w:rsid w:val="00417668"/>
    <w:rsid w:val="00424E96"/>
    <w:rsid w:val="00470A67"/>
    <w:rsid w:val="004A65FF"/>
    <w:rsid w:val="004C6680"/>
    <w:rsid w:val="004D0288"/>
    <w:rsid w:val="004E5233"/>
    <w:rsid w:val="00501218"/>
    <w:rsid w:val="005126AB"/>
    <w:rsid w:val="005167CC"/>
    <w:rsid w:val="00525EC9"/>
    <w:rsid w:val="00542306"/>
    <w:rsid w:val="005728C9"/>
    <w:rsid w:val="005828E6"/>
    <w:rsid w:val="00582DCC"/>
    <w:rsid w:val="005A2D71"/>
    <w:rsid w:val="005A74F5"/>
    <w:rsid w:val="005B0DF6"/>
    <w:rsid w:val="005B3463"/>
    <w:rsid w:val="005E54EC"/>
    <w:rsid w:val="005E5E62"/>
    <w:rsid w:val="005F560C"/>
    <w:rsid w:val="005F6195"/>
    <w:rsid w:val="00610187"/>
    <w:rsid w:val="00614222"/>
    <w:rsid w:val="00622075"/>
    <w:rsid w:val="0063426C"/>
    <w:rsid w:val="0066659E"/>
    <w:rsid w:val="00673092"/>
    <w:rsid w:val="006733B2"/>
    <w:rsid w:val="00691633"/>
    <w:rsid w:val="006C10A8"/>
    <w:rsid w:val="006E0E26"/>
    <w:rsid w:val="006E64B2"/>
    <w:rsid w:val="006F1FC9"/>
    <w:rsid w:val="006F2C65"/>
    <w:rsid w:val="007130EC"/>
    <w:rsid w:val="00717F18"/>
    <w:rsid w:val="0072722C"/>
    <w:rsid w:val="00732203"/>
    <w:rsid w:val="0073319F"/>
    <w:rsid w:val="007475BA"/>
    <w:rsid w:val="00756FD4"/>
    <w:rsid w:val="00760CB0"/>
    <w:rsid w:val="00761133"/>
    <w:rsid w:val="00763C46"/>
    <w:rsid w:val="00771249"/>
    <w:rsid w:val="007845D1"/>
    <w:rsid w:val="007B0BD4"/>
    <w:rsid w:val="007E0B8A"/>
    <w:rsid w:val="007E23C4"/>
    <w:rsid w:val="007F0773"/>
    <w:rsid w:val="007F5502"/>
    <w:rsid w:val="008152C7"/>
    <w:rsid w:val="00821BC4"/>
    <w:rsid w:val="00826055"/>
    <w:rsid w:val="0083142C"/>
    <w:rsid w:val="00832313"/>
    <w:rsid w:val="00843A42"/>
    <w:rsid w:val="008447CA"/>
    <w:rsid w:val="00845242"/>
    <w:rsid w:val="0084527C"/>
    <w:rsid w:val="00847F94"/>
    <w:rsid w:val="00867ABE"/>
    <w:rsid w:val="0089408D"/>
    <w:rsid w:val="008A12DB"/>
    <w:rsid w:val="008B314C"/>
    <w:rsid w:val="008B3EE7"/>
    <w:rsid w:val="008B5525"/>
    <w:rsid w:val="008B685E"/>
    <w:rsid w:val="008C23FB"/>
    <w:rsid w:val="008D7BE6"/>
    <w:rsid w:val="009070EE"/>
    <w:rsid w:val="009128F9"/>
    <w:rsid w:val="009273BD"/>
    <w:rsid w:val="00933921"/>
    <w:rsid w:val="00936763"/>
    <w:rsid w:val="00942E48"/>
    <w:rsid w:val="0095337F"/>
    <w:rsid w:val="00956FB2"/>
    <w:rsid w:val="00974069"/>
    <w:rsid w:val="00980165"/>
    <w:rsid w:val="00981B36"/>
    <w:rsid w:val="00982754"/>
    <w:rsid w:val="009875DD"/>
    <w:rsid w:val="00992271"/>
    <w:rsid w:val="009A38B7"/>
    <w:rsid w:val="009A511C"/>
    <w:rsid w:val="009A5740"/>
    <w:rsid w:val="009B46A2"/>
    <w:rsid w:val="009D763C"/>
    <w:rsid w:val="009E5814"/>
    <w:rsid w:val="009F04D4"/>
    <w:rsid w:val="009F3DB7"/>
    <w:rsid w:val="00A00DBC"/>
    <w:rsid w:val="00A100AB"/>
    <w:rsid w:val="00A1634A"/>
    <w:rsid w:val="00A34466"/>
    <w:rsid w:val="00A40044"/>
    <w:rsid w:val="00A61CDB"/>
    <w:rsid w:val="00A66ADB"/>
    <w:rsid w:val="00A71214"/>
    <w:rsid w:val="00A845EC"/>
    <w:rsid w:val="00A90540"/>
    <w:rsid w:val="00A90CC1"/>
    <w:rsid w:val="00A926E9"/>
    <w:rsid w:val="00A94CA3"/>
    <w:rsid w:val="00AA3865"/>
    <w:rsid w:val="00AA615B"/>
    <w:rsid w:val="00AB1F69"/>
    <w:rsid w:val="00AC399C"/>
    <w:rsid w:val="00AD31AC"/>
    <w:rsid w:val="00AD579F"/>
    <w:rsid w:val="00AE1A63"/>
    <w:rsid w:val="00AE49FD"/>
    <w:rsid w:val="00AF358A"/>
    <w:rsid w:val="00B12601"/>
    <w:rsid w:val="00B24B32"/>
    <w:rsid w:val="00B470FB"/>
    <w:rsid w:val="00B51E60"/>
    <w:rsid w:val="00B5349F"/>
    <w:rsid w:val="00B56AAC"/>
    <w:rsid w:val="00B62D96"/>
    <w:rsid w:val="00B71CDB"/>
    <w:rsid w:val="00B75BFF"/>
    <w:rsid w:val="00B84667"/>
    <w:rsid w:val="00BB114A"/>
    <w:rsid w:val="00BB1643"/>
    <w:rsid w:val="00BC5FF9"/>
    <w:rsid w:val="00BC7442"/>
    <w:rsid w:val="00BD031C"/>
    <w:rsid w:val="00BD7D6B"/>
    <w:rsid w:val="00BE3788"/>
    <w:rsid w:val="00BE39CE"/>
    <w:rsid w:val="00BE3D46"/>
    <w:rsid w:val="00BF6731"/>
    <w:rsid w:val="00C1590F"/>
    <w:rsid w:val="00C21323"/>
    <w:rsid w:val="00C25F66"/>
    <w:rsid w:val="00C4760D"/>
    <w:rsid w:val="00C47DE0"/>
    <w:rsid w:val="00C55C0F"/>
    <w:rsid w:val="00C60D9A"/>
    <w:rsid w:val="00C61F84"/>
    <w:rsid w:val="00C63FB4"/>
    <w:rsid w:val="00C6632B"/>
    <w:rsid w:val="00C73E45"/>
    <w:rsid w:val="00C96F42"/>
    <w:rsid w:val="00CA45E8"/>
    <w:rsid w:val="00CB29D3"/>
    <w:rsid w:val="00CC1853"/>
    <w:rsid w:val="00CF08BD"/>
    <w:rsid w:val="00CF76DB"/>
    <w:rsid w:val="00D1220F"/>
    <w:rsid w:val="00D15521"/>
    <w:rsid w:val="00D33082"/>
    <w:rsid w:val="00D41F75"/>
    <w:rsid w:val="00D440E8"/>
    <w:rsid w:val="00D55F90"/>
    <w:rsid w:val="00D62F27"/>
    <w:rsid w:val="00D746E2"/>
    <w:rsid w:val="00D7668A"/>
    <w:rsid w:val="00D94706"/>
    <w:rsid w:val="00DA0629"/>
    <w:rsid w:val="00DA0DCD"/>
    <w:rsid w:val="00DD6B6E"/>
    <w:rsid w:val="00E0483B"/>
    <w:rsid w:val="00E33A56"/>
    <w:rsid w:val="00E418DD"/>
    <w:rsid w:val="00E41EDE"/>
    <w:rsid w:val="00E57D5A"/>
    <w:rsid w:val="00E65637"/>
    <w:rsid w:val="00E7451C"/>
    <w:rsid w:val="00E7621B"/>
    <w:rsid w:val="00E96318"/>
    <w:rsid w:val="00EA0139"/>
    <w:rsid w:val="00EB1C74"/>
    <w:rsid w:val="00EB38C1"/>
    <w:rsid w:val="00ED50F7"/>
    <w:rsid w:val="00F0094B"/>
    <w:rsid w:val="00F00955"/>
    <w:rsid w:val="00F03D5D"/>
    <w:rsid w:val="00F13928"/>
    <w:rsid w:val="00F27A21"/>
    <w:rsid w:val="00F321C7"/>
    <w:rsid w:val="00F334F4"/>
    <w:rsid w:val="00F36C49"/>
    <w:rsid w:val="00F374DE"/>
    <w:rsid w:val="00F407E7"/>
    <w:rsid w:val="00F47156"/>
    <w:rsid w:val="00F56D06"/>
    <w:rsid w:val="00F66243"/>
    <w:rsid w:val="00F71429"/>
    <w:rsid w:val="00F724CC"/>
    <w:rsid w:val="00F77041"/>
    <w:rsid w:val="00F95468"/>
    <w:rsid w:val="00FC3200"/>
    <w:rsid w:val="00FD4312"/>
    <w:rsid w:val="00FE0F42"/>
    <w:rsid w:val="00FE18E0"/>
    <w:rsid w:val="00FF057A"/>
    <w:rsid w:val="00FF71D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03BB9F7"/>
  <w15:docId w15:val="{4B509C5F-117D-4813-8221-018AB383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C74"/>
    <w:rPr>
      <w:sz w:val="24"/>
      <w:szCs w:val="24"/>
      <w:lang w:val="en-GB" w:eastAsia="en-GB"/>
    </w:rPr>
  </w:style>
  <w:style w:type="paragraph" w:styleId="Heading1">
    <w:name w:val="heading 1"/>
    <w:aliases w:val="Main Heading"/>
    <w:basedOn w:val="Normal"/>
    <w:next w:val="Normal"/>
    <w:qFormat/>
    <w:rsid w:val="00F64571"/>
    <w:pPr>
      <w:keepNext/>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ueHeading">
    <w:name w:val="Blue Heading"/>
    <w:basedOn w:val="Normal"/>
    <w:rsid w:val="0098350E"/>
    <w:pPr>
      <w:widowControl w:val="0"/>
      <w:tabs>
        <w:tab w:val="left" w:pos="283"/>
      </w:tabs>
      <w:suppressAutoHyphens/>
      <w:autoSpaceDE w:val="0"/>
      <w:autoSpaceDN w:val="0"/>
      <w:adjustRightInd w:val="0"/>
      <w:spacing w:before="227" w:after="170" w:line="360" w:lineRule="atLeast"/>
      <w:textAlignment w:val="center"/>
    </w:pPr>
    <w:rPr>
      <w:rFonts w:ascii="BellGothic-Black" w:hAnsi="BellGothic-Black"/>
      <w:color w:val="6BCFF5"/>
      <w:sz w:val="32"/>
      <w:szCs w:val="32"/>
    </w:rPr>
  </w:style>
  <w:style w:type="paragraph" w:customStyle="1" w:styleId="MainHeader">
    <w:name w:val="Main Header"/>
    <w:basedOn w:val="Normal"/>
    <w:rsid w:val="008D7ED2"/>
    <w:rPr>
      <w:rFonts w:ascii="Interstate-Bold" w:hAnsi="Interstate-Bold"/>
      <w:b/>
      <w:color w:val="013668"/>
      <w:spacing w:val="30"/>
      <w:sz w:val="28"/>
      <w:szCs w:val="28"/>
      <w:lang w:val="en-NZ"/>
    </w:rPr>
  </w:style>
  <w:style w:type="paragraph" w:customStyle="1" w:styleId="Maintext">
    <w:name w:val="Main text"/>
    <w:basedOn w:val="Normal"/>
    <w:rsid w:val="008D7ED2"/>
    <w:pPr>
      <w:spacing w:before="80" w:after="80" w:line="240" w:lineRule="atLeast"/>
    </w:pPr>
    <w:rPr>
      <w:rFonts w:ascii="Interstate-Light" w:hAnsi="Interstate-Light"/>
      <w:color w:val="013668"/>
      <w:sz w:val="16"/>
      <w:szCs w:val="22"/>
      <w:lang w:val="en-NZ"/>
    </w:rPr>
  </w:style>
  <w:style w:type="paragraph" w:customStyle="1" w:styleId="Numbertext">
    <w:name w:val="Number text"/>
    <w:basedOn w:val="Normal"/>
    <w:rsid w:val="008D7ED2"/>
    <w:pPr>
      <w:numPr>
        <w:numId w:val="1"/>
      </w:numPr>
      <w:spacing w:before="40" w:after="40" w:line="240" w:lineRule="atLeast"/>
    </w:pPr>
    <w:rPr>
      <w:rFonts w:ascii="Interstate-Light" w:hAnsi="Interstate-Light"/>
      <w:color w:val="013668"/>
      <w:sz w:val="16"/>
      <w:szCs w:val="22"/>
      <w:lang w:val="en-NZ"/>
    </w:rPr>
  </w:style>
  <w:style w:type="paragraph" w:customStyle="1" w:styleId="BulletText">
    <w:name w:val="Bullet Text"/>
    <w:basedOn w:val="Normal"/>
    <w:rsid w:val="008D7ED2"/>
    <w:pPr>
      <w:numPr>
        <w:numId w:val="2"/>
      </w:numPr>
      <w:spacing w:before="40" w:after="40" w:line="240" w:lineRule="atLeast"/>
    </w:pPr>
    <w:rPr>
      <w:rFonts w:ascii="Interstate-Light" w:hAnsi="Interstate-Light"/>
      <w:color w:val="013668"/>
      <w:sz w:val="16"/>
      <w:szCs w:val="22"/>
      <w:lang w:val="en-NZ"/>
    </w:rPr>
  </w:style>
  <w:style w:type="paragraph" w:styleId="Header">
    <w:name w:val="header"/>
    <w:basedOn w:val="Normal"/>
    <w:rsid w:val="00383117"/>
    <w:pPr>
      <w:tabs>
        <w:tab w:val="center" w:pos="4320"/>
        <w:tab w:val="right" w:pos="8640"/>
      </w:tabs>
    </w:pPr>
  </w:style>
  <w:style w:type="paragraph" w:styleId="Footer">
    <w:name w:val="footer"/>
    <w:basedOn w:val="Normal"/>
    <w:semiHidden/>
    <w:rsid w:val="00383117"/>
    <w:pPr>
      <w:tabs>
        <w:tab w:val="center" w:pos="4320"/>
        <w:tab w:val="right" w:pos="8640"/>
      </w:tabs>
    </w:pPr>
  </w:style>
  <w:style w:type="paragraph" w:styleId="BodyText">
    <w:name w:val="Body Text"/>
    <w:basedOn w:val="Normal"/>
    <w:rsid w:val="00A66ADB"/>
    <w:pPr>
      <w:widowControl w:val="0"/>
    </w:pPr>
    <w:rPr>
      <w:rFonts w:ascii="Arial" w:hAnsi="Arial"/>
      <w:snapToGrid w:val="0"/>
    </w:rPr>
  </w:style>
  <w:style w:type="table" w:styleId="TableGrid">
    <w:name w:val="Table Grid"/>
    <w:basedOn w:val="TableNormal"/>
    <w:uiPriority w:val="39"/>
    <w:rsid w:val="00A66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9875DD"/>
    <w:rPr>
      <w:color w:val="0000FF"/>
      <w:u w:val="single"/>
    </w:rPr>
  </w:style>
  <w:style w:type="paragraph" w:styleId="DocumentMap">
    <w:name w:val="Document Map"/>
    <w:basedOn w:val="Normal"/>
    <w:semiHidden/>
    <w:rsid w:val="00B51E60"/>
    <w:pPr>
      <w:shd w:val="clear" w:color="auto" w:fill="000080"/>
    </w:pPr>
    <w:rPr>
      <w:rFonts w:ascii="Tahoma" w:hAnsi="Tahoma" w:cs="Tahoma"/>
      <w:sz w:val="20"/>
      <w:szCs w:val="20"/>
    </w:rPr>
  </w:style>
  <w:style w:type="paragraph" w:styleId="BalloonText">
    <w:name w:val="Balloon Text"/>
    <w:basedOn w:val="Normal"/>
    <w:link w:val="BalloonTextChar"/>
    <w:rsid w:val="00AE1A63"/>
    <w:rPr>
      <w:rFonts w:ascii="Tahoma" w:hAnsi="Tahoma" w:cs="Tahoma"/>
      <w:sz w:val="16"/>
      <w:szCs w:val="16"/>
    </w:rPr>
  </w:style>
  <w:style w:type="character" w:customStyle="1" w:styleId="BalloonTextChar">
    <w:name w:val="Balloon Text Char"/>
    <w:basedOn w:val="DefaultParagraphFont"/>
    <w:link w:val="BalloonText"/>
    <w:rsid w:val="00AE1A63"/>
    <w:rPr>
      <w:rFonts w:ascii="Tahoma" w:hAnsi="Tahoma" w:cs="Tahoma"/>
      <w:sz w:val="16"/>
      <w:szCs w:val="16"/>
      <w:lang w:val="en-GB" w:eastAsia="en-GB"/>
    </w:rPr>
  </w:style>
  <w:style w:type="paragraph" w:styleId="HTMLAddress">
    <w:name w:val="HTML Address"/>
    <w:basedOn w:val="Normal"/>
    <w:link w:val="HTMLAddressChar"/>
    <w:rsid w:val="007845D1"/>
    <w:rPr>
      <w:i/>
      <w:iCs/>
    </w:rPr>
  </w:style>
  <w:style w:type="character" w:customStyle="1" w:styleId="HTMLAddressChar">
    <w:name w:val="HTML Address Char"/>
    <w:basedOn w:val="DefaultParagraphFont"/>
    <w:link w:val="HTMLAddress"/>
    <w:rsid w:val="007845D1"/>
    <w:rPr>
      <w:i/>
      <w:i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bertm\Application%20Data\Microsoft\Templates\White%20Ribbo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85AE8-7961-462C-A2F6-B2D54E48D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White Ribbon Letterhead</Template>
  <TotalTime>5</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Draft Route of North Island White Ribbon Ride 2011</vt:lpstr>
    </vt:vector>
  </TitlesOfParts>
  <Company>獫票楧栮捯洀鉭曮㞱Û뜰⠲쎔딁烊皭〼፥ᙼ䕸忤઱</Company>
  <LinksUpToDate>false</LinksUpToDate>
  <CharactersWithSpaces>2324</CharactersWithSpaces>
  <SharedDoc>false</SharedDoc>
  <HLinks>
    <vt:vector size="24" baseType="variant">
      <vt:variant>
        <vt:i4>8126523</vt:i4>
      </vt:variant>
      <vt:variant>
        <vt:i4>9</vt:i4>
      </vt:variant>
      <vt:variant>
        <vt:i4>0</vt:i4>
      </vt:variant>
      <vt:variant>
        <vt:i4>5</vt:i4>
      </vt:variant>
      <vt:variant>
        <vt:lpwstr>http://www.whiteribbon.org.nz/</vt:lpwstr>
      </vt:variant>
      <vt:variant>
        <vt:lpwstr/>
      </vt:variant>
      <vt:variant>
        <vt:i4>6029433</vt:i4>
      </vt:variant>
      <vt:variant>
        <vt:i4>6</vt:i4>
      </vt:variant>
      <vt:variant>
        <vt:i4>0</vt:i4>
      </vt:variant>
      <vt:variant>
        <vt:i4>5</vt:i4>
      </vt:variant>
      <vt:variant>
        <vt:lpwstr>mailto:rob.mccann@nzfamilies.org.nz</vt:lpwstr>
      </vt:variant>
      <vt:variant>
        <vt:lpwstr/>
      </vt:variant>
      <vt:variant>
        <vt:i4>131093</vt:i4>
      </vt:variant>
      <vt:variant>
        <vt:i4>3</vt:i4>
      </vt:variant>
      <vt:variant>
        <vt:i4>0</vt:i4>
      </vt:variant>
      <vt:variant>
        <vt:i4>5</vt:i4>
      </vt:variant>
      <vt:variant>
        <vt:lpwstr>http://whiteribbon.org.nz/about/ambassadors/</vt:lpwstr>
      </vt:variant>
      <vt:variant>
        <vt:lpwstr/>
      </vt:variant>
      <vt:variant>
        <vt:i4>8126523</vt:i4>
      </vt:variant>
      <vt:variant>
        <vt:i4>0</vt:i4>
      </vt:variant>
      <vt:variant>
        <vt:i4>0</vt:i4>
      </vt:variant>
      <vt:variant>
        <vt:i4>5</vt:i4>
      </vt:variant>
      <vt:variant>
        <vt:lpwstr>http://www.whiteribbon.org.nz/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Route of North Island White Ribbon Ride 2011</dc:title>
  <dc:creator>Rob McCann</dc:creator>
  <cp:lastModifiedBy>Jocelyn Smith</cp:lastModifiedBy>
  <cp:revision>6</cp:revision>
  <cp:lastPrinted>2021-09-23T23:57:00Z</cp:lastPrinted>
  <dcterms:created xsi:type="dcterms:W3CDTF">2025-12-01T00:35:00Z</dcterms:created>
  <dcterms:modified xsi:type="dcterms:W3CDTF">2026-07-27T23:44:00Z</dcterms:modified>
</cp:coreProperties>
</file>